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02845" w14:textId="77777777" w:rsidR="000C7893" w:rsidRDefault="000C7893" w:rsidP="00562601">
      <w:pPr>
        <w:pStyle w:val="Sansinterligne"/>
        <w:rPr>
          <w:noProof/>
        </w:rPr>
      </w:pPr>
    </w:p>
    <w:p w14:paraId="7F0DC29D" w14:textId="77777777" w:rsidR="00AE1C1C" w:rsidRDefault="00AE1C1C" w:rsidP="00562601">
      <w:pPr>
        <w:pStyle w:val="Sansinterligne"/>
        <w:rPr>
          <w:noProof/>
        </w:rPr>
      </w:pPr>
    </w:p>
    <w:p w14:paraId="4DF00D27" w14:textId="77777777" w:rsidR="00AE1C1C" w:rsidRDefault="00AE1C1C" w:rsidP="00562601">
      <w:pPr>
        <w:pStyle w:val="Sansinterligne"/>
        <w:rPr>
          <w:noProof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544"/>
        <w:gridCol w:w="2410"/>
        <w:gridCol w:w="4635"/>
      </w:tblGrid>
      <w:tr w:rsidR="00EC36A8" w14:paraId="03D2F6F5" w14:textId="77777777" w:rsidTr="00462FF3">
        <w:trPr>
          <w:jc w:val="center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491072FA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Date</w:t>
            </w:r>
          </w:p>
        </w:tc>
        <w:tc>
          <w:tcPr>
            <w:tcW w:w="3544" w:type="dxa"/>
            <w:vAlign w:val="center"/>
          </w:tcPr>
          <w:p w14:paraId="02EB378F" w14:textId="24F44DB0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2CC3B4D" w14:textId="17E6DE99" w:rsidR="00E00597" w:rsidRPr="00BD655C" w:rsidRDefault="00EC36A8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Nom de la ressource</w:t>
            </w:r>
          </w:p>
        </w:tc>
        <w:tc>
          <w:tcPr>
            <w:tcW w:w="4635" w:type="dxa"/>
            <w:vAlign w:val="center"/>
          </w:tcPr>
          <w:p w14:paraId="6A05A809" w14:textId="39B398A1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</w:tr>
      <w:tr w:rsidR="00EC36A8" w14:paraId="602F8142" w14:textId="77777777" w:rsidTr="00462FF3">
        <w:trPr>
          <w:jc w:val="center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7890163" w14:textId="45A38F1A" w:rsidR="00E00597" w:rsidRPr="00BD655C" w:rsidRDefault="004A0B34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Respons</w:t>
            </w:r>
            <w:r w:rsidR="00895353">
              <w:rPr>
                <w:b/>
                <w:noProof/>
                <w:sz w:val="22"/>
                <w:szCs w:val="22"/>
              </w:rPr>
              <w:t>a</w:t>
            </w:r>
            <w:r>
              <w:rPr>
                <w:b/>
                <w:noProof/>
                <w:sz w:val="22"/>
                <w:szCs w:val="22"/>
              </w:rPr>
              <w:t>ble</w:t>
            </w:r>
          </w:p>
        </w:tc>
        <w:tc>
          <w:tcPr>
            <w:tcW w:w="3544" w:type="dxa"/>
            <w:vAlign w:val="center"/>
          </w:tcPr>
          <w:p w14:paraId="5A39BBE3" w14:textId="1C0289FA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665A75C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Adresse</w:t>
            </w:r>
          </w:p>
        </w:tc>
        <w:tc>
          <w:tcPr>
            <w:tcW w:w="4635" w:type="dxa"/>
            <w:vAlign w:val="center"/>
          </w:tcPr>
          <w:p w14:paraId="41C8F396" w14:textId="23B7FC73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</w:tr>
      <w:tr w:rsidR="00EC36A8" w14:paraId="128FCB11" w14:textId="77777777" w:rsidTr="00462FF3">
        <w:trPr>
          <w:jc w:val="center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E8638ED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Téléphone</w:t>
            </w:r>
          </w:p>
        </w:tc>
        <w:tc>
          <w:tcPr>
            <w:tcW w:w="3544" w:type="dxa"/>
            <w:vAlign w:val="center"/>
          </w:tcPr>
          <w:p w14:paraId="72A3D3EC" w14:textId="4A6A8CC0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7EC6638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Ville</w:t>
            </w:r>
          </w:p>
        </w:tc>
        <w:tc>
          <w:tcPr>
            <w:tcW w:w="4635" w:type="dxa"/>
            <w:vAlign w:val="center"/>
          </w:tcPr>
          <w:p w14:paraId="0D0B940D" w14:textId="22C741E8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</w:tr>
      <w:tr w:rsidR="00EC36A8" w14:paraId="61A2D40F" w14:textId="77777777" w:rsidTr="00462FF3">
        <w:trPr>
          <w:jc w:val="center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9B5F011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Courriel</w:t>
            </w:r>
          </w:p>
        </w:tc>
        <w:tc>
          <w:tcPr>
            <w:tcW w:w="3544" w:type="dxa"/>
            <w:vAlign w:val="center"/>
          </w:tcPr>
          <w:p w14:paraId="0E27B00A" w14:textId="4A9610B3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4C0A26B" w14:textId="77777777" w:rsidR="00E00597" w:rsidRPr="00BD655C" w:rsidRDefault="00E00597" w:rsidP="00EC36A8">
            <w:pPr>
              <w:spacing w:after="120"/>
              <w:jc w:val="right"/>
              <w:rPr>
                <w:b/>
                <w:noProof/>
                <w:sz w:val="22"/>
                <w:szCs w:val="22"/>
              </w:rPr>
            </w:pPr>
            <w:r w:rsidRPr="00BD655C">
              <w:rPr>
                <w:b/>
                <w:noProof/>
                <w:sz w:val="22"/>
                <w:szCs w:val="22"/>
              </w:rPr>
              <w:t>Code postal</w:t>
            </w:r>
          </w:p>
        </w:tc>
        <w:tc>
          <w:tcPr>
            <w:tcW w:w="4635" w:type="dxa"/>
            <w:vAlign w:val="center"/>
          </w:tcPr>
          <w:p w14:paraId="60061E4C" w14:textId="536DE06D" w:rsidR="00E00597" w:rsidRPr="00BD655C" w:rsidRDefault="00E00597" w:rsidP="00EC36A8">
            <w:pPr>
              <w:spacing w:after="120"/>
              <w:jc w:val="right"/>
              <w:rPr>
                <w:noProof/>
                <w:sz w:val="22"/>
                <w:szCs w:val="22"/>
              </w:rPr>
            </w:pPr>
          </w:p>
        </w:tc>
      </w:tr>
    </w:tbl>
    <w:p w14:paraId="0656E3D2" w14:textId="4E6E926E" w:rsidR="00462FF3" w:rsidRDefault="00462FF3" w:rsidP="00462FF3">
      <w:pPr>
        <w:spacing w:before="0" w:line="240" w:lineRule="auto"/>
        <w:rPr>
          <w:sz w:val="6"/>
        </w:rPr>
      </w:pPr>
    </w:p>
    <w:p w14:paraId="2731B2B4" w14:textId="77777777" w:rsidR="000C7893" w:rsidRDefault="000C7893" w:rsidP="00462FF3">
      <w:pPr>
        <w:spacing w:before="0" w:line="240" w:lineRule="auto"/>
        <w:rPr>
          <w:sz w:val="6"/>
        </w:rPr>
      </w:pPr>
    </w:p>
    <w:p w14:paraId="2BDCC602" w14:textId="77777777" w:rsidR="000C7893" w:rsidRDefault="000C7893" w:rsidP="00462FF3">
      <w:pPr>
        <w:spacing w:before="0" w:line="240" w:lineRule="auto"/>
        <w:rPr>
          <w:sz w:val="6"/>
        </w:rPr>
      </w:pPr>
    </w:p>
    <w:p w14:paraId="0D355E46" w14:textId="77777777" w:rsidR="00AE1C1C" w:rsidRDefault="00AE1C1C" w:rsidP="00462FF3">
      <w:pPr>
        <w:spacing w:before="0" w:line="240" w:lineRule="auto"/>
        <w:rPr>
          <w:sz w:val="6"/>
        </w:rPr>
      </w:pPr>
    </w:p>
    <w:p w14:paraId="4AFD11D4" w14:textId="77777777" w:rsidR="00AE1C1C" w:rsidRDefault="00AE1C1C" w:rsidP="00462FF3">
      <w:pPr>
        <w:spacing w:before="0" w:line="240" w:lineRule="auto"/>
        <w:rPr>
          <w:sz w:val="6"/>
        </w:rPr>
      </w:pPr>
    </w:p>
    <w:p w14:paraId="69A1CBA1" w14:textId="77777777" w:rsidR="00AE1C1C" w:rsidRDefault="00AE1C1C" w:rsidP="00462FF3">
      <w:pPr>
        <w:spacing w:before="0" w:line="240" w:lineRule="auto"/>
        <w:rPr>
          <w:sz w:val="6"/>
        </w:rPr>
      </w:pPr>
    </w:p>
    <w:p w14:paraId="38A16D6C" w14:textId="77777777" w:rsidR="000C7893" w:rsidRPr="00462FF3" w:rsidRDefault="000C7893" w:rsidP="00462FF3">
      <w:pPr>
        <w:spacing w:before="0" w:line="240" w:lineRule="auto"/>
        <w:rPr>
          <w:sz w:val="6"/>
        </w:rPr>
      </w:pPr>
    </w:p>
    <w:tbl>
      <w:tblPr>
        <w:tblpPr w:leftFromText="141" w:rightFromText="141" w:vertAnchor="text" w:horzAnchor="margin" w:tblpXSpec="center" w:tblpY="16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1373"/>
        <w:gridCol w:w="4809"/>
        <w:gridCol w:w="686"/>
        <w:gridCol w:w="1323"/>
        <w:gridCol w:w="4807"/>
      </w:tblGrid>
      <w:tr w:rsidR="00462FF3" w:rsidRPr="00CA7CC1" w14:paraId="0BE9D57E" w14:textId="684C0644" w:rsidTr="00462FF3">
        <w:trPr>
          <w:trHeight w:val="664"/>
        </w:trPr>
        <w:tc>
          <w:tcPr>
            <w:tcW w:w="5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4DC986" w14:textId="7256C881" w:rsidR="00462FF3" w:rsidRPr="00BD655C" w:rsidRDefault="00462FF3" w:rsidP="00BD655C">
            <w:pPr>
              <w:pStyle w:val="En-ttesdutableau"/>
              <w:spacing w:line="240" w:lineRule="auto"/>
              <w:rPr>
                <w:sz w:val="22"/>
                <w:szCs w:val="22"/>
              </w:rPr>
            </w:pPr>
            <w:r w:rsidRPr="00BD655C">
              <w:rPr>
                <w:sz w:val="22"/>
                <w:szCs w:val="22"/>
              </w:rPr>
              <w:t>Quantité</w:t>
            </w:r>
          </w:p>
        </w:tc>
        <w:tc>
          <w:tcPr>
            <w:tcW w:w="18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78D8BF" w14:textId="77777777" w:rsidR="00462FF3" w:rsidRPr="00BD655C" w:rsidRDefault="00462FF3" w:rsidP="00BD655C">
            <w:pPr>
              <w:pStyle w:val="En-ttesdutableau"/>
              <w:spacing w:line="240" w:lineRule="auto"/>
              <w:rPr>
                <w:sz w:val="22"/>
                <w:szCs w:val="22"/>
              </w:rPr>
            </w:pPr>
            <w:r w:rsidRPr="00BD655C">
              <w:rPr>
                <w:sz w:val="22"/>
                <w:szCs w:val="22"/>
              </w:rPr>
              <w:t>Article(s)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5B2BD53E" w14:textId="77777777" w:rsidR="00462FF3" w:rsidRPr="00BD655C" w:rsidRDefault="00462FF3" w:rsidP="00BD655C">
            <w:pPr>
              <w:pStyle w:val="En-ttesdutableau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1A2CEEA" w14:textId="6BCF38D3" w:rsidR="00462FF3" w:rsidRPr="00BD655C" w:rsidRDefault="00462FF3" w:rsidP="00462FF3">
            <w:pPr>
              <w:pStyle w:val="En-ttesdutableau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Quantité</w:t>
            </w:r>
          </w:p>
        </w:tc>
        <w:tc>
          <w:tcPr>
            <w:tcW w:w="18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994F52" w14:textId="07C3EA45" w:rsidR="00462FF3" w:rsidRPr="00BD655C" w:rsidRDefault="00462FF3" w:rsidP="00462FF3">
            <w:pPr>
              <w:pStyle w:val="En-ttesdutableau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Articles (s)</w:t>
            </w:r>
          </w:p>
        </w:tc>
      </w:tr>
      <w:tr w:rsidR="00E55433" w:rsidRPr="00A317E3" w14:paraId="35A372B7" w14:textId="79882BF4" w:rsidTr="00462FF3">
        <w:tc>
          <w:tcPr>
            <w:tcW w:w="5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B0818" w14:textId="7ADE8D22" w:rsidR="00E55433" w:rsidRPr="00BD655C" w:rsidRDefault="00E55433" w:rsidP="00E55433">
            <w:pPr>
              <w:spacing w:before="60" w:after="60" w:line="240" w:lineRule="auto"/>
              <w:rPr>
                <w:noProof/>
                <w:sz w:val="22"/>
                <w:szCs w:val="22"/>
                <w:lang w:val="fr-CA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0B5E19" w14:textId="148EEDB5" w:rsidR="00E55433" w:rsidRPr="00A75500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 w:rsidRPr="00A75500">
              <w:rPr>
                <w:noProof/>
                <w:szCs w:val="24"/>
                <w:lang w:val="fr-CA"/>
              </w:rPr>
              <w:t xml:space="preserve">Blouses </w:t>
            </w:r>
            <w:r>
              <w:rPr>
                <w:noProof/>
                <w:szCs w:val="24"/>
                <w:lang w:val="fr-CA"/>
              </w:rPr>
              <w:t>jetables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B2E37" w14:textId="77777777" w:rsidR="00E55433" w:rsidRPr="00A75500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BB1F0" w14:textId="77777777" w:rsidR="00E55433" w:rsidRPr="00A75500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18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B255A" w14:textId="2D164E59" w:rsidR="00E55433" w:rsidRPr="00A75500" w:rsidRDefault="00AE1C1C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Visières lavables</w:t>
            </w:r>
          </w:p>
        </w:tc>
      </w:tr>
      <w:tr w:rsidR="00E55433" w:rsidRPr="00A317E3" w14:paraId="5C2DBE01" w14:textId="5EA4D552" w:rsidTr="00462FF3">
        <w:tc>
          <w:tcPr>
            <w:tcW w:w="5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F31CB" w14:textId="78DAF56C" w:rsidR="00E55433" w:rsidRPr="00A75500" w:rsidRDefault="00E55433" w:rsidP="00E55433">
            <w:pPr>
              <w:spacing w:before="60" w:after="60" w:line="240" w:lineRule="auto"/>
              <w:rPr>
                <w:noProof/>
                <w:sz w:val="22"/>
                <w:szCs w:val="22"/>
                <w:lang w:val="fr-CA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49C22" w14:textId="0CF5C116" w:rsidR="00E55433" w:rsidRPr="00E55433" w:rsidRDefault="00E55433" w:rsidP="00AE1C1C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 w:rsidRPr="00A1420E">
              <w:rPr>
                <w:noProof/>
                <w:szCs w:val="24"/>
                <w:lang w:val="fr-CA"/>
              </w:rPr>
              <w:t>Gants</w:t>
            </w:r>
            <w:r w:rsidR="00AE1C1C">
              <w:rPr>
                <w:noProof/>
                <w:szCs w:val="24"/>
                <w:lang w:val="fr-CA"/>
              </w:rPr>
              <w:t xml:space="preserve"> (spécifier </w:t>
            </w:r>
            <w:r w:rsidRPr="00620014">
              <w:rPr>
                <w:noProof/>
                <w:szCs w:val="24"/>
                <w:lang w:val="fr-CA"/>
              </w:rPr>
              <w:t>grandeur : S, M, L)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B77532" w14:textId="77777777" w:rsidR="00E55433" w:rsidRPr="00E55433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FA015" w14:textId="77777777" w:rsidR="00E55433" w:rsidRPr="00E55433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18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988CB8" w14:textId="0FEC7720" w:rsidR="00E55433" w:rsidRPr="00AE1C1C" w:rsidRDefault="00AE1C1C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Gel désinfectant à mains</w:t>
            </w:r>
          </w:p>
        </w:tc>
      </w:tr>
      <w:tr w:rsidR="00E55433" w:rsidRPr="00A317E3" w14:paraId="77CF44DB" w14:textId="1B5B5832" w:rsidTr="00462FF3">
        <w:tc>
          <w:tcPr>
            <w:tcW w:w="5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28261" w14:textId="77777777" w:rsidR="00E55433" w:rsidRPr="00AE1C1C" w:rsidRDefault="00E55433" w:rsidP="00E55433">
            <w:pPr>
              <w:spacing w:before="60" w:after="60" w:line="240" w:lineRule="auto"/>
              <w:rPr>
                <w:noProof/>
                <w:sz w:val="22"/>
                <w:szCs w:val="22"/>
                <w:lang w:val="fr-CA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F87C9" w14:textId="5A4144B3" w:rsidR="00E55433" w:rsidRPr="00A1420E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Masques de procédure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6040F" w14:textId="77777777" w:rsidR="00E55433" w:rsidRPr="00A1420E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46C68" w14:textId="77777777" w:rsidR="00E55433" w:rsidRPr="00A1420E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</w:p>
        </w:tc>
        <w:tc>
          <w:tcPr>
            <w:tcW w:w="18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53387A" w14:textId="3756348F" w:rsidR="00E55433" w:rsidRPr="00462FF3" w:rsidRDefault="00E55433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Lingettes sèches</w:t>
            </w:r>
          </w:p>
        </w:tc>
      </w:tr>
      <w:tr w:rsidR="00AE1C1C" w:rsidRPr="00A317E3" w14:paraId="4B6AA115" w14:textId="05AA70A6" w:rsidTr="00AE1C1C">
        <w:tc>
          <w:tcPr>
            <w:tcW w:w="5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486C05" w14:textId="5EDEA14A" w:rsidR="00AE1C1C" w:rsidRPr="00462FF3" w:rsidRDefault="00AE1C1C" w:rsidP="00E55433">
            <w:pPr>
              <w:spacing w:before="60" w:after="60" w:line="240" w:lineRule="auto"/>
              <w:rPr>
                <w:noProof/>
                <w:sz w:val="22"/>
                <w:szCs w:val="22"/>
                <w:lang w:val="fr-CA"/>
              </w:rPr>
            </w:pPr>
          </w:p>
        </w:tc>
        <w:tc>
          <w:tcPr>
            <w:tcW w:w="4472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038FD" w14:textId="52D3AE13" w:rsidR="00AE1C1C" w:rsidRPr="00BD655C" w:rsidRDefault="00AE1C1C" w:rsidP="00E55433">
            <w:pPr>
              <w:spacing w:before="60" w:after="60" w:line="240" w:lineRule="auto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Autres :</w:t>
            </w:r>
          </w:p>
        </w:tc>
      </w:tr>
      <w:tr w:rsidR="00E55433" w:rsidRPr="00A317E3" w14:paraId="0E621A80" w14:textId="666328DF" w:rsidTr="00462FF3">
        <w:tc>
          <w:tcPr>
            <w:tcW w:w="5000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0F164E4" w14:textId="57B86889" w:rsidR="00E55433" w:rsidRDefault="00E55433" w:rsidP="00E55433">
            <w:pPr>
              <w:spacing w:before="60" w:after="60" w:line="240" w:lineRule="auto"/>
              <w:rPr>
                <w:b/>
                <w:i/>
                <w:noProof/>
                <w:szCs w:val="24"/>
                <w:lang w:val="fr-CA"/>
              </w:rPr>
            </w:pPr>
            <w:r w:rsidRPr="00BD655C">
              <w:rPr>
                <w:b/>
                <w:i/>
                <w:noProof/>
                <w:szCs w:val="24"/>
                <w:lang w:val="fr-CA"/>
              </w:rPr>
              <w:t>*** Toute demande est assujettie à l’approbation de la direction du CIUSSS de l’Estrie – CHUS</w:t>
            </w:r>
            <w:r>
              <w:rPr>
                <w:b/>
                <w:i/>
                <w:noProof/>
                <w:szCs w:val="24"/>
                <w:lang w:val="fr-CA"/>
              </w:rPr>
              <w:t xml:space="preserve"> ***</w:t>
            </w:r>
          </w:p>
          <w:p w14:paraId="0523DEFD" w14:textId="0B41290C" w:rsidR="00E55433" w:rsidRPr="00BD655C" w:rsidRDefault="00E55433" w:rsidP="00E55433">
            <w:pPr>
              <w:spacing w:before="60" w:after="60" w:line="240" w:lineRule="auto"/>
              <w:rPr>
                <w:b/>
                <w:i/>
                <w:noProof/>
                <w:szCs w:val="24"/>
                <w:lang w:val="fr-CA"/>
              </w:rPr>
            </w:pPr>
            <w:r>
              <w:rPr>
                <w:b/>
                <w:i/>
                <w:noProof/>
                <w:szCs w:val="24"/>
                <w:lang w:val="fr-CA"/>
              </w:rPr>
              <w:t>*** P</w:t>
            </w:r>
            <w:r w:rsidRPr="00972318">
              <w:rPr>
                <w:b/>
                <w:i/>
                <w:noProof/>
                <w:szCs w:val="24"/>
                <w:lang w:val="fr-CA"/>
              </w:rPr>
              <w:t>rendre note que certains EPI pourraient être temporairement non disponibles</w:t>
            </w:r>
            <w:r w:rsidRPr="00BD655C">
              <w:rPr>
                <w:b/>
                <w:i/>
                <w:noProof/>
                <w:szCs w:val="24"/>
                <w:lang w:val="fr-CA"/>
              </w:rPr>
              <w:t xml:space="preserve"> ***</w:t>
            </w:r>
          </w:p>
        </w:tc>
      </w:tr>
    </w:tbl>
    <w:p w14:paraId="1299C43A" w14:textId="77777777" w:rsidR="00BD655C" w:rsidRPr="00462FF3" w:rsidRDefault="00BD655C" w:rsidP="00462FF3">
      <w:pPr>
        <w:spacing w:before="0" w:after="100" w:afterAutospacing="1" w:line="240" w:lineRule="auto"/>
        <w:rPr>
          <w:sz w:val="14"/>
        </w:rPr>
      </w:pPr>
    </w:p>
    <w:sectPr w:rsidR="00BD655C" w:rsidRPr="00462FF3" w:rsidSect="00AA22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851" w:right="1418" w:bottom="284" w:left="1418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2D8B6" w14:textId="77777777" w:rsidR="00950881" w:rsidRDefault="00950881" w:rsidP="00650259">
      <w:pPr>
        <w:spacing w:line="240" w:lineRule="auto"/>
      </w:pPr>
      <w:r>
        <w:separator/>
      </w:r>
    </w:p>
  </w:endnote>
  <w:endnote w:type="continuationSeparator" w:id="0">
    <w:p w14:paraId="0FB78278" w14:textId="77777777" w:rsidR="00950881" w:rsidRDefault="0095088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D0F3517-5B18-401D-9063-1938592280BA}"/>
    <w:embedBold r:id="rId2" w:fontKey="{2B08343F-16A4-4FCF-94A1-0EFD51489D17}"/>
    <w:embedItalic r:id="rId3" w:fontKey="{A9E11985-D47D-4311-9484-49C265EA0118}"/>
    <w:embedBoldItalic r:id="rId4" w:fontKey="{8C8E8601-1116-4460-B669-15F226A928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D70F09D-51AB-451F-BF07-9DFBDC86CCE2}"/>
    <w:embedBold r:id="rId6" w:fontKey="{36D3EB6E-EB72-4335-8A92-257D90C5EF20}"/>
    <w:embedItalic r:id="rId7" w:fontKey="{E324D815-2FB7-44C1-9E05-AE262850B1B7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218CD38-D59A-478C-8A12-C7D59BD6CF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8E6346A-2E54-43CD-B02E-860C4DD7B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B9AF7" w14:textId="77777777" w:rsidR="00E55433" w:rsidRDefault="00E5543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1FF0" w14:textId="77777777" w:rsidR="00581B3C" w:rsidRPr="008D0DCA" w:rsidRDefault="00581B3C" w:rsidP="008D0DCA">
    <w:pPr>
      <w:spacing w:before="0" w:line="240" w:lineRule="auto"/>
      <w:ind w:left="-851" w:right="-888"/>
      <w:jc w:val="center"/>
      <w:rPr>
        <w:b/>
        <w:noProof/>
        <w:sz w:val="28"/>
      </w:rPr>
    </w:pPr>
    <w:r w:rsidRPr="008D0DCA">
      <w:rPr>
        <w:b/>
        <w:noProof/>
        <w:sz w:val="28"/>
      </w:rPr>
      <w:t xml:space="preserve">Veuillez transmettre votre demande par courriel à l’adresse suivante : </w:t>
    </w:r>
    <w:hyperlink r:id="rId1" w:history="1">
      <w:r w:rsidRPr="008D0DCA">
        <w:rPr>
          <w:rStyle w:val="Lienhypertexte"/>
          <w:b/>
          <w:noProof/>
          <w:sz w:val="28"/>
        </w:rPr>
        <w:t>commandescovid19.ciussse-chus@ssss.gouv.qc.ca</w:t>
      </w:r>
    </w:hyperlink>
    <w:r w:rsidRPr="008D0DCA">
      <w:rPr>
        <w:b/>
        <w:noProof/>
        <w:sz w:val="28"/>
      </w:rPr>
      <w:t xml:space="preserve"> </w:t>
    </w:r>
  </w:p>
  <w:p w14:paraId="220BE548" w14:textId="4440344B" w:rsidR="00581B3C" w:rsidRDefault="00581B3C" w:rsidP="002E3E9A">
    <w:pPr>
      <w:spacing w:before="0"/>
      <w:ind w:left="-1134" w:right="-1171"/>
      <w:jc w:val="center"/>
      <w:rPr>
        <w:noProof/>
        <w:sz w:val="22"/>
        <w:szCs w:val="22"/>
      </w:rPr>
    </w:pPr>
    <w:r w:rsidRPr="00E55433">
      <w:rPr>
        <w:noProof/>
        <w:sz w:val="22"/>
        <w:szCs w:val="22"/>
        <w:highlight w:val="yellow"/>
      </w:rPr>
      <w:t>Un agent de l’approvisionnement vous contactera afin de convenir du lieu de récupération des équipements</w:t>
    </w:r>
    <w:r w:rsidR="002A69E0" w:rsidRPr="00E55433">
      <w:rPr>
        <w:noProof/>
        <w:sz w:val="22"/>
        <w:szCs w:val="22"/>
        <w:highlight w:val="yellow"/>
      </w:rPr>
      <w:t xml:space="preserve"> après avoir reçu les résultats de l’analyse de votre demande</w:t>
    </w:r>
  </w:p>
  <w:p w14:paraId="3823DF93" w14:textId="77777777" w:rsidR="002629D8" w:rsidRPr="002E3E9A" w:rsidRDefault="002629D8" w:rsidP="002E3E9A">
    <w:pPr>
      <w:spacing w:before="0"/>
      <w:ind w:left="-1134" w:right="-1171"/>
      <w:jc w:val="center"/>
      <w:rPr>
        <w:noProof/>
        <w:sz w:val="22"/>
        <w:szCs w:val="22"/>
      </w:rPr>
    </w:pPr>
  </w:p>
  <w:p w14:paraId="5F931327" w14:textId="53608EC5" w:rsidR="00581B3C" w:rsidRDefault="00073A8C">
    <w:pPr>
      <w:pStyle w:val="Pieddepage"/>
    </w:pPr>
    <w:r>
      <w:t>Version : 202</w:t>
    </w:r>
    <w:r w:rsidR="00C7153A">
      <w:t>1</w:t>
    </w:r>
    <w:r>
      <w:t>-0</w:t>
    </w:r>
    <w:r w:rsidR="00C7153A">
      <w:t>6</w:t>
    </w:r>
    <w:r>
      <w:t>-</w:t>
    </w:r>
    <w:r w:rsidR="002629D8">
      <w:t>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9705" w14:textId="77777777" w:rsidR="00E55433" w:rsidRDefault="00E554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9945" w14:textId="77777777" w:rsidR="00950881" w:rsidRDefault="00950881" w:rsidP="00650259">
      <w:pPr>
        <w:spacing w:line="240" w:lineRule="auto"/>
      </w:pPr>
      <w:r>
        <w:separator/>
      </w:r>
    </w:p>
  </w:footnote>
  <w:footnote w:type="continuationSeparator" w:id="0">
    <w:p w14:paraId="0562CB0E" w14:textId="77777777" w:rsidR="00950881" w:rsidRDefault="0095088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4E1EB" w14:textId="77777777" w:rsidR="00E55433" w:rsidRDefault="00E5543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0" w:type="pct"/>
      <w:tblInd w:w="-709" w:type="dxa"/>
      <w:shd w:val="clear" w:color="auto" w:fill="731F1C" w:themeFill="accent5"/>
      <w:tblLook w:val="04A0" w:firstRow="1" w:lastRow="0" w:firstColumn="1" w:lastColumn="0" w:noHBand="0" w:noVBand="1"/>
    </w:tblPr>
    <w:tblGrid>
      <w:gridCol w:w="1991"/>
      <w:gridCol w:w="993"/>
      <w:gridCol w:w="11789"/>
    </w:tblGrid>
    <w:tr w:rsidR="00950881" w:rsidRPr="00562601" w14:paraId="74D1E497" w14:textId="77777777" w:rsidTr="00972318">
      <w:trPr>
        <w:trHeight w:val="2114"/>
      </w:trPr>
      <w:tc>
        <w:tcPr>
          <w:tcW w:w="674" w:type="pct"/>
          <w:shd w:val="clear" w:color="auto" w:fill="auto"/>
        </w:tcPr>
        <w:p w14:paraId="58C7118E" w14:textId="77777777" w:rsidR="00950881" w:rsidRPr="00562601" w:rsidRDefault="0095088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fr-CA" w:eastAsia="fr-CA"/>
            </w:rPr>
            <w:drawing>
              <wp:anchor distT="0" distB="0" distL="114300" distR="114300" simplePos="0" relativeHeight="251658240" behindDoc="1" locked="0" layoutInCell="1" allowOverlap="1" wp14:anchorId="09A56508" wp14:editId="07777777">
                <wp:simplePos x="0" y="0"/>
                <wp:positionH relativeFrom="column">
                  <wp:posOffset>-318770</wp:posOffset>
                </wp:positionH>
                <wp:positionV relativeFrom="paragraph">
                  <wp:posOffset>0</wp:posOffset>
                </wp:positionV>
                <wp:extent cx="1494000" cy="842400"/>
                <wp:effectExtent l="0" t="0" r="0" b="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CIUSSS_Estrie_CHUS_NB_IM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000" cy="84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6" w:type="pct"/>
          <w:shd w:val="clear" w:color="auto" w:fill="731F1C" w:themeFill="accent5"/>
          <w:vAlign w:val="center"/>
        </w:tcPr>
        <w:p w14:paraId="4DDBEF00" w14:textId="77777777" w:rsidR="00950881" w:rsidRPr="00562601" w:rsidRDefault="0095088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lang w:val="fr-CA" w:eastAsia="fr-CA"/>
            </w:rPr>
            <w:drawing>
              <wp:inline distT="0" distB="0" distL="0" distR="0" wp14:anchorId="39235A77" wp14:editId="5F50CA62">
                <wp:extent cx="457200" cy="457200"/>
                <wp:effectExtent l="0" t="0" r="0" b="0"/>
                <wp:docPr id="22039077" name="Graphisme 1" descr="t-shirt avec icône de cont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sm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90" w:type="pct"/>
          <w:shd w:val="clear" w:color="auto" w:fill="731F1C" w:themeFill="accent5"/>
          <w:vAlign w:val="center"/>
        </w:tcPr>
        <w:p w14:paraId="183E74F1" w14:textId="70E9FD88" w:rsidR="00533A42" w:rsidRDefault="00950881" w:rsidP="00BD655C">
          <w:pPr>
            <w:pStyle w:val="En-tte"/>
            <w:spacing w:line="240" w:lineRule="auto"/>
          </w:pPr>
          <w:r>
            <w:t>Bon de commande</w:t>
          </w:r>
          <w:r w:rsidR="00587DD0">
            <w:t xml:space="preserve"> – Camp de jour et camp de vacances</w:t>
          </w:r>
        </w:p>
        <w:p w14:paraId="07808743" w14:textId="62BF942A" w:rsidR="005E075D" w:rsidRPr="002B69B4" w:rsidRDefault="00950881" w:rsidP="00972318">
          <w:pPr>
            <w:pStyle w:val="En-tte"/>
            <w:spacing w:line="240" w:lineRule="auto"/>
          </w:pPr>
          <w:r>
            <w:t>Équipements de protection individuelle (</w:t>
          </w:r>
          <w:r w:rsidR="00533A42">
            <w:t>É</w:t>
          </w:r>
          <w:r>
            <w:t>PI)</w:t>
          </w:r>
        </w:p>
      </w:tc>
    </w:tr>
  </w:tbl>
  <w:p w14:paraId="3461D779" w14:textId="77777777" w:rsidR="00562601" w:rsidRDefault="00562601" w:rsidP="00562601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6743" w14:textId="77777777" w:rsidR="00E55433" w:rsidRDefault="00E554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81"/>
    <w:rsid w:val="00003B30"/>
    <w:rsid w:val="000337B1"/>
    <w:rsid w:val="00044BC0"/>
    <w:rsid w:val="00045CA6"/>
    <w:rsid w:val="00052382"/>
    <w:rsid w:val="0006568A"/>
    <w:rsid w:val="00073A8C"/>
    <w:rsid w:val="00076F0F"/>
    <w:rsid w:val="00084253"/>
    <w:rsid w:val="000C7893"/>
    <w:rsid w:val="000D1F49"/>
    <w:rsid w:val="000D7153"/>
    <w:rsid w:val="000F5C88"/>
    <w:rsid w:val="001727CA"/>
    <w:rsid w:val="001E4E2C"/>
    <w:rsid w:val="001F4451"/>
    <w:rsid w:val="002014F0"/>
    <w:rsid w:val="002251F5"/>
    <w:rsid w:val="00261C01"/>
    <w:rsid w:val="002629D8"/>
    <w:rsid w:val="002700A8"/>
    <w:rsid w:val="002A4ED5"/>
    <w:rsid w:val="002A648D"/>
    <w:rsid w:val="002A69E0"/>
    <w:rsid w:val="002B69B4"/>
    <w:rsid w:val="002C56E6"/>
    <w:rsid w:val="002D3A9F"/>
    <w:rsid w:val="002E3E9A"/>
    <w:rsid w:val="00311900"/>
    <w:rsid w:val="00354B3D"/>
    <w:rsid w:val="00360763"/>
    <w:rsid w:val="00361E11"/>
    <w:rsid w:val="0039760F"/>
    <w:rsid w:val="003B4744"/>
    <w:rsid w:val="003F0847"/>
    <w:rsid w:val="0040090B"/>
    <w:rsid w:val="00446538"/>
    <w:rsid w:val="00462FF3"/>
    <w:rsid w:val="0046302A"/>
    <w:rsid w:val="00487D2D"/>
    <w:rsid w:val="004A0B34"/>
    <w:rsid w:val="004A1ED7"/>
    <w:rsid w:val="004D5D62"/>
    <w:rsid w:val="005112D0"/>
    <w:rsid w:val="00520412"/>
    <w:rsid w:val="00533A42"/>
    <w:rsid w:val="005350C5"/>
    <w:rsid w:val="00562601"/>
    <w:rsid w:val="0057256E"/>
    <w:rsid w:val="00577E06"/>
    <w:rsid w:val="00581461"/>
    <w:rsid w:val="00581B3C"/>
    <w:rsid w:val="00582B1C"/>
    <w:rsid w:val="00587DD0"/>
    <w:rsid w:val="005A3BF7"/>
    <w:rsid w:val="005E075D"/>
    <w:rsid w:val="005F2035"/>
    <w:rsid w:val="005F7990"/>
    <w:rsid w:val="006250A2"/>
    <w:rsid w:val="00626B93"/>
    <w:rsid w:val="0063739C"/>
    <w:rsid w:val="00650259"/>
    <w:rsid w:val="006526D1"/>
    <w:rsid w:val="006D25C3"/>
    <w:rsid w:val="006E0D2B"/>
    <w:rsid w:val="00704548"/>
    <w:rsid w:val="00770F25"/>
    <w:rsid w:val="00787DD4"/>
    <w:rsid w:val="007A35A8"/>
    <w:rsid w:val="007B0A85"/>
    <w:rsid w:val="007C6A52"/>
    <w:rsid w:val="007D1F0D"/>
    <w:rsid w:val="00806FF3"/>
    <w:rsid w:val="0082043E"/>
    <w:rsid w:val="00895353"/>
    <w:rsid w:val="008A600D"/>
    <w:rsid w:val="008D0DCA"/>
    <w:rsid w:val="008E203A"/>
    <w:rsid w:val="0090021E"/>
    <w:rsid w:val="00905BCD"/>
    <w:rsid w:val="0091229C"/>
    <w:rsid w:val="00940733"/>
    <w:rsid w:val="00940E73"/>
    <w:rsid w:val="00942AF2"/>
    <w:rsid w:val="00950881"/>
    <w:rsid w:val="00972318"/>
    <w:rsid w:val="0098597D"/>
    <w:rsid w:val="009874CA"/>
    <w:rsid w:val="0099191C"/>
    <w:rsid w:val="00991B30"/>
    <w:rsid w:val="009D406B"/>
    <w:rsid w:val="009F2638"/>
    <w:rsid w:val="009F619A"/>
    <w:rsid w:val="009F6DDE"/>
    <w:rsid w:val="00A1420E"/>
    <w:rsid w:val="00A317E3"/>
    <w:rsid w:val="00A370A8"/>
    <w:rsid w:val="00A60442"/>
    <w:rsid w:val="00A75500"/>
    <w:rsid w:val="00AA22A0"/>
    <w:rsid w:val="00AC2926"/>
    <w:rsid w:val="00AE1C1C"/>
    <w:rsid w:val="00AE4CA5"/>
    <w:rsid w:val="00B04A50"/>
    <w:rsid w:val="00B160CA"/>
    <w:rsid w:val="00B24611"/>
    <w:rsid w:val="00BA0A18"/>
    <w:rsid w:val="00BA4A0E"/>
    <w:rsid w:val="00BD4753"/>
    <w:rsid w:val="00BD4EDE"/>
    <w:rsid w:val="00BD5CB1"/>
    <w:rsid w:val="00BD655C"/>
    <w:rsid w:val="00BE62EE"/>
    <w:rsid w:val="00C003BA"/>
    <w:rsid w:val="00C427EB"/>
    <w:rsid w:val="00C46878"/>
    <w:rsid w:val="00C7153A"/>
    <w:rsid w:val="00C7464C"/>
    <w:rsid w:val="00C81922"/>
    <w:rsid w:val="00CA7CC1"/>
    <w:rsid w:val="00CB4A51"/>
    <w:rsid w:val="00CD4532"/>
    <w:rsid w:val="00CD47B0"/>
    <w:rsid w:val="00CE6104"/>
    <w:rsid w:val="00CE7918"/>
    <w:rsid w:val="00D16163"/>
    <w:rsid w:val="00D27AB8"/>
    <w:rsid w:val="00D311E8"/>
    <w:rsid w:val="00D7721A"/>
    <w:rsid w:val="00DB3FAD"/>
    <w:rsid w:val="00DD447B"/>
    <w:rsid w:val="00DF0832"/>
    <w:rsid w:val="00E00597"/>
    <w:rsid w:val="00E0535A"/>
    <w:rsid w:val="00E14589"/>
    <w:rsid w:val="00E55433"/>
    <w:rsid w:val="00E61C09"/>
    <w:rsid w:val="00E677FE"/>
    <w:rsid w:val="00EB3B58"/>
    <w:rsid w:val="00EC36A8"/>
    <w:rsid w:val="00EC7359"/>
    <w:rsid w:val="00EE3054"/>
    <w:rsid w:val="00F00606"/>
    <w:rsid w:val="00F01256"/>
    <w:rsid w:val="00F21974"/>
    <w:rsid w:val="00F2663E"/>
    <w:rsid w:val="00F5418C"/>
    <w:rsid w:val="00F549BE"/>
    <w:rsid w:val="00FC7475"/>
    <w:rsid w:val="00FD6541"/>
    <w:rsid w:val="00FE0C71"/>
    <w:rsid w:val="00FE2E33"/>
    <w:rsid w:val="00FE78A0"/>
    <w:rsid w:val="00FF2887"/>
    <w:rsid w:val="00FF65E4"/>
    <w:rsid w:val="2F3D9CDD"/>
    <w:rsid w:val="628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A705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 w:unhideWhenUsed="1"/>
    <w:lsdException w:name="Table Grid" w:semiHidden="1" w:uiPriority="0"/>
    <w:lsdException w:name="Table Theme" w:semiHidden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Mentionnonrsolue1">
    <w:name w:val="Mention non résolue1"/>
    <w:basedOn w:val="Policepardfaut"/>
    <w:uiPriority w:val="99"/>
    <w:semiHidden/>
    <w:rsid w:val="00535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mandescovid19.ciussse-chus@ssss.gouv.qc.c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3801\AppData\Roaming\Microsoft\Templates\Bon%20de%20commande%20de%20Logowe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9F3ADD-D2B1-4E25-8ADB-65899EA882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Logowear.dotx</Template>
  <TotalTime>0</TotalTime>
  <Pages>1</Pages>
  <Words>76</Words>
  <Characters>415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2021-06-21T19:31:00Z</dcterms:created>
  <dcterms:modified xsi:type="dcterms:W3CDTF">2021-06-21T19:31:00Z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